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w:t>
      </w:r>
      <w:r w:rsidRPr="001704D5">
        <w:rPr>
          <w:rFonts w:ascii="Times New Roman" w:hAnsi="Times New Roman" w:cs="Times New Roman"/>
          <w:b/>
          <w:bCs/>
        </w:rPr>
        <w:t xml:space="preserve"> </w:t>
      </w:r>
      <w:r>
        <w:rPr>
          <w:rFonts w:ascii="Times New Roman" w:hAnsi="Times New Roman" w:cs="Times New Roman"/>
          <w:b/>
          <w:bCs/>
        </w:rPr>
        <w:t>LÝ TỰ TRỌNG</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996231" w:rsidRDefault="00996231" w:rsidP="009B7F36">
      <w:pPr>
        <w:tabs>
          <w:tab w:val="center" w:pos="1843"/>
          <w:tab w:val="center" w:pos="7080"/>
        </w:tabs>
        <w:rPr>
          <w:rFonts w:ascii="Times New Roman" w:hAnsi="Times New Roman" w:cs="Times New Roman"/>
          <w:b/>
          <w:bCs/>
        </w:rPr>
      </w:pPr>
      <w:r>
        <w:rPr>
          <w:noProof/>
        </w:rPr>
        <w:pict>
          <v:line id="Line 2" o:spid="_x0000_s1026" style="position:absolute;z-index:251658240;visibility:visible" from="275.55pt,1.1pt" to="433.35pt,1.1pt"/>
        </w:pict>
      </w:r>
      <w:r>
        <w:rPr>
          <w:rFonts w:ascii="Times New Roman" w:hAnsi="Times New Roman" w:cs="Times New Roman"/>
        </w:rPr>
        <w:tab/>
        <w:t xml:space="preserve">    </w:t>
      </w:r>
      <w:r>
        <w:rPr>
          <w:rFonts w:ascii="Times New Roman" w:hAnsi="Times New Roman" w:cs="Times New Roman"/>
          <w:b/>
          <w:bCs/>
        </w:rPr>
        <w:t>THÀNH PHỐ HỒ CHÍ MINH</w:t>
      </w:r>
    </w:p>
    <w:p w:rsidR="00996231" w:rsidRDefault="00996231" w:rsidP="009B7F36">
      <w:pPr>
        <w:tabs>
          <w:tab w:val="center" w:pos="1843"/>
          <w:tab w:val="center" w:pos="7080"/>
        </w:tabs>
        <w:rPr>
          <w:rFonts w:ascii="Times New Roman" w:hAnsi="Times New Roman" w:cs="Times New Roman"/>
          <w:sz w:val="26"/>
          <w:szCs w:val="26"/>
        </w:rPr>
      </w:pPr>
      <w:r>
        <w:rPr>
          <w:noProof/>
        </w:rPr>
        <w:pict>
          <v:line id="Line 3" o:spid="_x0000_s1027" style="position:absolute;z-index:251659264;visibility:visible" from="59.75pt,-.4pt" to="131.75pt,-.4pt"/>
        </w:pict>
      </w:r>
      <w:r>
        <w:rPr>
          <w:rFonts w:cs="Times New Roman"/>
          <w:sz w:val="26"/>
          <w:szCs w:val="26"/>
        </w:rPr>
        <w:tab/>
      </w:r>
      <w:r>
        <w:rPr>
          <w:rFonts w:ascii="Times New Roman" w:hAnsi="Times New Roman" w:cs="Times New Roman"/>
          <w:sz w:val="26"/>
          <w:szCs w:val="26"/>
        </w:rPr>
        <w:t>Số:        /HĐGD-TG-CN</w:t>
      </w:r>
      <w:r>
        <w:rPr>
          <w:rFonts w:ascii="Times New Roman" w:hAnsi="Times New Roman" w:cs="Times New Roman"/>
          <w:sz w:val="26"/>
          <w:szCs w:val="26"/>
        </w:rPr>
        <w:tab/>
      </w:r>
      <w:r>
        <w:rPr>
          <w:rFonts w:ascii="Times New Roman" w:hAnsi="Times New Roman" w:cs="Times New Roman"/>
          <w:i/>
          <w:iCs/>
          <w:sz w:val="26"/>
          <w:szCs w:val="26"/>
        </w:rPr>
        <w:t>Thành phố Hồ Chí Minh, ngày       tháng      năm 201</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2017 – 2018</w:t>
      </w:r>
      <w:r>
        <w:rPr>
          <w:rFonts w:ascii="Times New Roman" w:hAnsi="Times New Roman" w:cs="Times New Roman"/>
          <w:sz w:val="24"/>
          <w:szCs w:val="24"/>
        </w:rPr>
        <w:tab/>
      </w:r>
    </w:p>
    <w:p w:rsidR="00996231" w:rsidRDefault="00996231" w:rsidP="009B7F36">
      <w:pPr>
        <w:jc w:val="both"/>
        <w:rPr>
          <w:rFonts w:ascii="Times New Roman" w:hAnsi="Times New Roman" w:cs="Times New Roman"/>
          <w:sz w:val="26"/>
          <w:szCs w:val="26"/>
        </w:rPr>
      </w:pPr>
      <w:r>
        <w:rPr>
          <w:noProof/>
        </w:rPr>
        <w:pict>
          <v:shapetype id="_x0000_t32" coordsize="21600,21600" o:spt="32" o:oned="t" path="m,l21600,21600e" filled="f">
            <v:path arrowok="t" fillok="f" o:connecttype="none"/>
            <o:lock v:ext="edit" shapetype="t"/>
          </v:shapetype>
          <v:shape id="AutoShape 4" o:spid="_x0000_s1028" type="#_x0000_t32" style="position:absolute;left:0;text-align:left;margin-left:198.25pt;margin-top:2.65pt;width:67.5pt;height:0;z-index:251660288;visibility:visible"/>
        </w:pic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9B7F36">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9B7F36">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9B7F36">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Ông</w:t>
      </w:r>
      <w:r w:rsidRPr="00EB7980">
        <w:rPr>
          <w:rFonts w:ascii="Times New Roman" w:hAnsi="Times New Roman" w:cs="Times New Roman"/>
          <w:b/>
          <w:bCs/>
          <w:sz w:val="26"/>
          <w:szCs w:val="26"/>
        </w:rPr>
        <w:t xml:space="preserve"> </w:t>
      </w:r>
      <w:r w:rsidRPr="0002657B">
        <w:rPr>
          <w:rFonts w:ascii="Times New Roman" w:hAnsi="Times New Roman" w:cs="Times New Roman"/>
          <w:b/>
          <w:bCs/>
          <w:sz w:val="26"/>
          <w:szCs w:val="26"/>
          <w:lang w:val="de-DE"/>
        </w:rPr>
        <w:t xml:space="preserve">Bùi Văn </w:t>
      </w:r>
      <w:r>
        <w:rPr>
          <w:rFonts w:ascii="Times New Roman" w:hAnsi="Times New Roman" w:cs="Times New Roman"/>
          <w:b/>
          <w:bCs/>
          <w:sz w:val="26"/>
          <w:szCs w:val="26"/>
          <w:lang w:val="de-DE"/>
        </w:rPr>
        <w:t>Mạnh</w:t>
      </w:r>
    </w:p>
    <w:p w:rsidR="00996231" w:rsidRDefault="00996231" w:rsidP="0002657B">
      <w:pPr>
        <w:tabs>
          <w:tab w:val="left" w:pos="567"/>
          <w:tab w:val="left" w:leader="dot" w:pos="3969"/>
          <w:tab w:val="left" w:pos="4111"/>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27/4/1987</w:t>
      </w:r>
      <w:r>
        <w:rPr>
          <w:rFonts w:ascii="Times New Roman" w:hAnsi="Times New Roman" w:cs="Times New Roman"/>
          <w:sz w:val="26"/>
          <w:szCs w:val="26"/>
        </w:rPr>
        <w:t xml:space="preserve">; Nơi sinh: </w:t>
      </w:r>
      <w:r>
        <w:rPr>
          <w:rFonts w:ascii="Times New Roman" w:hAnsi="Times New Roman" w:cs="Times New Roman"/>
          <w:sz w:val="26"/>
          <w:szCs w:val="26"/>
          <w:lang w:val="de-DE"/>
        </w:rPr>
        <w:t>Nam Định</w:t>
      </w:r>
      <w:r w:rsidRPr="0002657B">
        <w:rPr>
          <w:rFonts w:ascii="Times New Roman" w:hAnsi="Times New Roman" w:cs="Times New Roman"/>
          <w:sz w:val="26"/>
          <w:szCs w:val="26"/>
          <w:lang w:val="de-DE"/>
        </w:rPr>
        <w:t>.</w:t>
      </w:r>
    </w:p>
    <w:p w:rsidR="00996231" w:rsidRDefault="00996231" w:rsidP="0002657B">
      <w:pPr>
        <w:pStyle w:val="BodyText"/>
        <w:tabs>
          <w:tab w:val="left" w:leader="dot" w:pos="9356"/>
        </w:tabs>
        <w:spacing w:line="312"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33/17 Lê Cảnh Tuân Phường Phú Thọ Hòa Quận Tân Phú</w:t>
      </w:r>
      <w:r w:rsidRPr="0002657B">
        <w:rPr>
          <w:rFonts w:ascii="Times New Roman" w:hAnsi="Times New Roman" w:cs="Times New Roman"/>
          <w:sz w:val="26"/>
          <w:szCs w:val="26"/>
          <w:lang w:val="de-DE"/>
        </w:rPr>
        <w:t>.</w:t>
      </w:r>
    </w:p>
    <w:p w:rsidR="00996231" w:rsidRPr="001704D5" w:rsidRDefault="00996231" w:rsidP="0002657B">
      <w:pPr>
        <w:pStyle w:val="BodyText"/>
        <w:tabs>
          <w:tab w:val="left" w:leader="dot" w:pos="9356"/>
        </w:tabs>
        <w:spacing w:line="312" w:lineRule="auto"/>
        <w:ind w:firstLine="567"/>
        <w:rPr>
          <w:rFonts w:ascii="Times New Roman" w:hAnsi="Times New Roman" w:cs="Times New Roman"/>
          <w:sz w:val="26"/>
          <w:szCs w:val="26"/>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Cử nhân Giáo dục Quốc phòng – An ninh</w:t>
      </w:r>
    </w:p>
    <w:p w:rsidR="00996231" w:rsidRPr="0002657B" w:rsidRDefault="00996231" w:rsidP="0002657B">
      <w:pPr>
        <w:pStyle w:val="BodyText"/>
        <w:tabs>
          <w:tab w:val="left" w:leader="dot" w:pos="9356"/>
        </w:tabs>
        <w:spacing w:line="312"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 xml:space="preserve">Số điện thoại liên lạc: </w:t>
      </w:r>
      <w:r>
        <w:rPr>
          <w:rFonts w:ascii="Times New Roman" w:hAnsi="Times New Roman" w:cs="Times New Roman"/>
          <w:noProof/>
          <w:sz w:val="26"/>
          <w:szCs w:val="26"/>
          <w:lang w:eastAsia="vi-VN"/>
        </w:rPr>
        <w:t xml:space="preserve"> 0938123918</w:t>
      </w:r>
    </w:p>
    <w:p w:rsidR="00996231" w:rsidRPr="0002657B" w:rsidRDefault="00996231" w:rsidP="0002657B">
      <w:pPr>
        <w:spacing w:line="312"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Pr>
          <w:rFonts w:ascii="Times New Roman" w:hAnsi="Times New Roman" w:cs="Times New Roman"/>
          <w:sz w:val="26"/>
          <w:szCs w:val="26"/>
          <w:lang w:val="de-DE"/>
        </w:rPr>
        <w:t>272255935</w:t>
      </w:r>
      <w:r w:rsidRPr="0002657B">
        <w:rPr>
          <w:rFonts w:ascii="Times New Roman" w:hAnsi="Times New Roman" w:cs="Times New Roman"/>
          <w:sz w:val="26"/>
          <w:szCs w:val="26"/>
          <w:lang w:val="de-DE"/>
        </w:rPr>
        <w:t xml:space="preserve">; Ngày cấp: </w:t>
      </w:r>
      <w:r>
        <w:rPr>
          <w:rFonts w:ascii="Times New Roman" w:hAnsi="Times New Roman" w:cs="Times New Roman"/>
          <w:sz w:val="26"/>
          <w:szCs w:val="26"/>
          <w:lang w:val="de-DE"/>
        </w:rPr>
        <w:t>04/12/2008</w:t>
      </w:r>
      <w:r w:rsidRPr="0002657B">
        <w:rPr>
          <w:rFonts w:ascii="Times New Roman" w:hAnsi="Times New Roman" w:cs="Times New Roman"/>
          <w:sz w:val="26"/>
          <w:szCs w:val="26"/>
          <w:lang w:val="de-DE"/>
        </w:rPr>
        <w:t xml:space="preserve">; Nơi cấp: Công an </w:t>
      </w:r>
      <w:r>
        <w:rPr>
          <w:rFonts w:ascii="Times New Roman" w:hAnsi="Times New Roman" w:cs="Times New Roman"/>
          <w:sz w:val="26"/>
          <w:szCs w:val="26"/>
          <w:lang w:val="de-DE"/>
        </w:rPr>
        <w:t>Đồng Nai</w:t>
      </w:r>
      <w:r w:rsidRPr="0002657B">
        <w:rPr>
          <w:rFonts w:ascii="Times New Roman" w:hAnsi="Times New Roman" w:cs="Times New Roman"/>
          <w:sz w:val="26"/>
          <w:szCs w:val="26"/>
          <w:lang w:val="de-DE"/>
        </w:rPr>
        <w:t>.</w:t>
      </w:r>
    </w:p>
    <w:p w:rsidR="00996231" w:rsidRPr="00EF20E7" w:rsidRDefault="0099623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cs="Times New Roman"/>
          <w:color w:val="FF6600"/>
          <w:sz w:val="26"/>
          <w:szCs w:val="26"/>
        </w:rPr>
      </w:pPr>
      <w:r w:rsidRPr="00EF20E7">
        <w:rPr>
          <w:rFonts w:ascii="Times New Roman" w:hAnsi="Times New Roman" w:cs="Times New Roman"/>
          <w:color w:val="FF6600"/>
          <w:sz w:val="26"/>
          <w:szCs w:val="26"/>
        </w:rPr>
        <w:tab/>
        <w:t xml:space="preserve">Số tài khoản: </w:t>
      </w:r>
    </w:p>
    <w:p w:rsidR="00996231" w:rsidRPr="0002657B" w:rsidRDefault="0099623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ường Trung cấp Kỹ thuật và Nghiệp vụ Nam Sài gòn.</w:t>
      </w:r>
    </w:p>
    <w:p w:rsidR="00996231" w:rsidRPr="001704D5" w:rsidRDefault="00996231" w:rsidP="0002657B">
      <w:pPr>
        <w:tabs>
          <w:tab w:val="left" w:pos="567"/>
          <w:tab w:val="left" w:leader="dot" w:pos="6096"/>
          <w:tab w:val="left" w:pos="6237"/>
          <w:tab w:val="right" w:leader="dot" w:pos="9355"/>
        </w:tabs>
        <w:spacing w:line="312"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Giáo dục Quốc phòng – An ninh; </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Lớp Trung cấp: 17T4-KTD1 + 17T4-KTD1 (Lý thuyết, lớp ghép)</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tín chỉ: 2 ; Số ĐVHT: ….; Số tiết lý thuyết: …. tiết; Số tiết thực hành: 60 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02657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tiết/tuần:  30 tiết; Hình thức thi, kiểm tra: Thực hành tại sân bóng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996231" w:rsidRDefault="00996231" w:rsidP="0039556A">
      <w:pPr>
        <w:tabs>
          <w:tab w:val="left" w:pos="567"/>
        </w:tabs>
        <w:spacing w:line="300" w:lineRule="auto"/>
        <w:jc w:val="both"/>
        <w:rPr>
          <w:rFonts w:ascii="Times New Roman" w:hAnsi="Times New Roman" w:cs="Times New Roman"/>
          <w:sz w:val="26"/>
          <w:szCs w:val="26"/>
        </w:rPr>
      </w:pPr>
      <w:r>
        <w:rPr>
          <w:rFonts w:ascii="Times New Roman" w:hAnsi="Times New Roman" w:cs="Times New Roman"/>
          <w:sz w:val="26"/>
          <w:szCs w:val="26"/>
        </w:rPr>
        <w:tab/>
        <w:t xml:space="preserve">Thời gian thỉnh giảng: Từ ngày </w:t>
      </w:r>
      <w:r>
        <w:rPr>
          <w:rFonts w:ascii="Times New Roman" w:hAnsi="Times New Roman" w:cs="Times New Roman"/>
          <w:sz w:val="26"/>
          <w:szCs w:val="26"/>
          <w:lang w:val="de-DE"/>
        </w:rPr>
        <w:t>15/01</w:t>
      </w:r>
      <w:r w:rsidRPr="008F5B11">
        <w:rPr>
          <w:rFonts w:ascii="Times New Roman" w:hAnsi="Times New Roman" w:cs="Times New Roman"/>
          <w:sz w:val="26"/>
          <w:szCs w:val="26"/>
          <w:lang w:val="de-DE"/>
        </w:rPr>
        <w:t>/201</w:t>
      </w:r>
      <w:r>
        <w:rPr>
          <w:rFonts w:ascii="Times New Roman" w:hAnsi="Times New Roman" w:cs="Times New Roman"/>
          <w:sz w:val="26"/>
          <w:szCs w:val="26"/>
          <w:lang w:val="de-DE"/>
        </w:rPr>
        <w:t>8</w:t>
      </w:r>
      <w:r w:rsidRPr="008F5B11">
        <w:rPr>
          <w:rFonts w:ascii="Times New Roman" w:hAnsi="Times New Roman" w:cs="Times New Roman"/>
          <w:sz w:val="26"/>
          <w:szCs w:val="26"/>
          <w:lang w:val="de-DE"/>
        </w:rPr>
        <w:t xml:space="preserve"> đến </w:t>
      </w:r>
      <w:r>
        <w:rPr>
          <w:rFonts w:ascii="Times New Roman" w:hAnsi="Times New Roman" w:cs="Times New Roman"/>
          <w:sz w:val="26"/>
          <w:szCs w:val="26"/>
          <w:lang w:val="de-DE"/>
        </w:rPr>
        <w:t>ngày 15/6/2018.</w:t>
      </w:r>
    </w:p>
    <w:p w:rsidR="00996231" w:rsidRDefault="00996231" w:rsidP="0039556A">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70.000 đồng/tiết thực giảng (bậc cao đẳng); 60.000 đồng/tiết thực giảng (bậc TCCN),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Pr="008F3C2F" w:rsidRDefault="00996231" w:rsidP="009B7F36">
      <w:pPr>
        <w:pStyle w:val="BodyText"/>
        <w:tabs>
          <w:tab w:val="center" w:pos="2201"/>
          <w:tab w:val="center" w:pos="7881"/>
        </w:tabs>
        <w:rPr>
          <w:rFonts w:ascii="Times New Roman" w:hAnsi="Times New Roman" w:cs="Times New Roman"/>
          <w:sz w:val="26"/>
          <w:szCs w:val="26"/>
        </w:rPr>
      </w:pPr>
      <w:r w:rsidRPr="008F3C2F">
        <w:rPr>
          <w:rFonts w:ascii="Times New Roman" w:hAnsi="Times New Roman" w:cs="Times New Roman"/>
          <w:sz w:val="26"/>
          <w:szCs w:val="26"/>
        </w:rPr>
        <w:tab/>
        <w:t>……………………..</w:t>
      </w:r>
      <w:r w:rsidRPr="008F3C2F">
        <w:rPr>
          <w:rFonts w:ascii="Times New Roman" w:hAnsi="Times New Roman" w:cs="Times New Roman"/>
          <w:sz w:val="26"/>
          <w:szCs w:val="26"/>
        </w:rPr>
        <w:tab/>
        <w:t>....................................</w:t>
      </w:r>
    </w:p>
    <w:p w:rsidR="00996231"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t>……………………</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 xml:space="preserve"> </w:t>
      </w:r>
      <w:r w:rsidRPr="003770B3">
        <w:rPr>
          <w:rFonts w:ascii="Times New Roman" w:hAnsi="Times New Roman" w:cs="Times New Roman"/>
          <w:sz w:val="26"/>
          <w:szCs w:val="26"/>
        </w:rPr>
        <w:tab/>
      </w:r>
      <w:r>
        <w:rPr>
          <w:rFonts w:ascii="Times New Roman" w:hAnsi="Times New Roman" w:cs="Times New Roman"/>
          <w:sz w:val="26"/>
          <w:szCs w:val="26"/>
        </w:rPr>
        <w:t>……………………</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Default="00996231" w:rsidP="009B7F36">
      <w:pPr>
        <w:rPr>
          <w:rFonts w:cs="Times New Roman"/>
        </w:rPr>
      </w:pPr>
    </w:p>
    <w:p w:rsidR="00996231" w:rsidRDefault="00996231">
      <w:pPr>
        <w:rPr>
          <w:rFonts w:cs="Times New Roman"/>
        </w:rPr>
      </w:pPr>
      <w:bookmarkStart w:id="0" w:name="_GoBack"/>
      <w:bookmarkEnd w:id="0"/>
    </w:p>
    <w:sectPr w:rsidR="00996231" w:rsidSect="007C3C10">
      <w:pgSz w:w="11907" w:h="16840" w:code="9"/>
      <w:pgMar w:top="851"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7F36"/>
    <w:rsid w:val="00005B53"/>
    <w:rsid w:val="00012F0E"/>
    <w:rsid w:val="000178EF"/>
    <w:rsid w:val="00021D4B"/>
    <w:rsid w:val="0002657B"/>
    <w:rsid w:val="00036A04"/>
    <w:rsid w:val="00051BB2"/>
    <w:rsid w:val="000C472F"/>
    <w:rsid w:val="0011617F"/>
    <w:rsid w:val="001704D5"/>
    <w:rsid w:val="00252DD8"/>
    <w:rsid w:val="0027207A"/>
    <w:rsid w:val="00281C13"/>
    <w:rsid w:val="00285DDC"/>
    <w:rsid w:val="002B41F1"/>
    <w:rsid w:val="002E6635"/>
    <w:rsid w:val="0033328C"/>
    <w:rsid w:val="003770B3"/>
    <w:rsid w:val="00383737"/>
    <w:rsid w:val="0039556A"/>
    <w:rsid w:val="003F72E4"/>
    <w:rsid w:val="004651FE"/>
    <w:rsid w:val="00477F18"/>
    <w:rsid w:val="00485162"/>
    <w:rsid w:val="00491E98"/>
    <w:rsid w:val="004B20A2"/>
    <w:rsid w:val="00520371"/>
    <w:rsid w:val="00531681"/>
    <w:rsid w:val="00532BBB"/>
    <w:rsid w:val="00572BE4"/>
    <w:rsid w:val="00576EF6"/>
    <w:rsid w:val="005802FE"/>
    <w:rsid w:val="005C3446"/>
    <w:rsid w:val="006252C3"/>
    <w:rsid w:val="006260C4"/>
    <w:rsid w:val="00640A45"/>
    <w:rsid w:val="00646A22"/>
    <w:rsid w:val="00680EAB"/>
    <w:rsid w:val="00702C20"/>
    <w:rsid w:val="00714ED2"/>
    <w:rsid w:val="00734636"/>
    <w:rsid w:val="00770547"/>
    <w:rsid w:val="007776D2"/>
    <w:rsid w:val="007907ED"/>
    <w:rsid w:val="00795104"/>
    <w:rsid w:val="007C0339"/>
    <w:rsid w:val="007C3C10"/>
    <w:rsid w:val="007F6A9C"/>
    <w:rsid w:val="008055EC"/>
    <w:rsid w:val="00820139"/>
    <w:rsid w:val="008F3C2F"/>
    <w:rsid w:val="008F5B11"/>
    <w:rsid w:val="0092059F"/>
    <w:rsid w:val="00996231"/>
    <w:rsid w:val="009A6836"/>
    <w:rsid w:val="009B7F36"/>
    <w:rsid w:val="00A23F2F"/>
    <w:rsid w:val="00B80B1F"/>
    <w:rsid w:val="00B80D2C"/>
    <w:rsid w:val="00BB1D50"/>
    <w:rsid w:val="00BE536C"/>
    <w:rsid w:val="00C003E1"/>
    <w:rsid w:val="00C047E6"/>
    <w:rsid w:val="00C50961"/>
    <w:rsid w:val="00C970CF"/>
    <w:rsid w:val="00CD566A"/>
    <w:rsid w:val="00CD6676"/>
    <w:rsid w:val="00D633F8"/>
    <w:rsid w:val="00DD37B7"/>
    <w:rsid w:val="00DD7005"/>
    <w:rsid w:val="00E56ED5"/>
    <w:rsid w:val="00E611FB"/>
    <w:rsid w:val="00E711B2"/>
    <w:rsid w:val="00E75A43"/>
    <w:rsid w:val="00E959E1"/>
    <w:rsid w:val="00EB7980"/>
    <w:rsid w:val="00EC7A94"/>
    <w:rsid w:val="00EF20E7"/>
    <w:rsid w:val="00EF3A0F"/>
    <w:rsid w:val="00F046C8"/>
    <w:rsid w:val="00F05D31"/>
    <w:rsid w:val="00F34A56"/>
    <w:rsid w:val="00F44724"/>
    <w:rsid w:val="00F56760"/>
    <w:rsid w:val="00F6721D"/>
    <w:rsid w:val="00F721D9"/>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689</Words>
  <Characters>3933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V8</dc:creator>
  <cp:keywords/>
  <dc:description/>
  <cp:lastModifiedBy>User</cp:lastModifiedBy>
  <cp:revision>2</cp:revision>
  <cp:lastPrinted>2017-09-30T02:53:00Z</cp:lastPrinted>
  <dcterms:created xsi:type="dcterms:W3CDTF">2018-01-14T04:26:00Z</dcterms:created>
  <dcterms:modified xsi:type="dcterms:W3CDTF">2018-01-14T04:26:00Z</dcterms:modified>
</cp:coreProperties>
</file>